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407FA" w14:textId="32C65D03" w:rsidR="771249F5" w:rsidRDefault="00DF780A" w:rsidP="001578D5">
      <w:pPr>
        <w:pStyle w:val="Heading1"/>
      </w:pPr>
      <w:r>
        <w:t>Behovsanalys</w:t>
      </w:r>
    </w:p>
    <w:p w14:paraId="4582C016" w14:textId="089EA653" w:rsidR="00C14768" w:rsidRPr="00CC4F8C" w:rsidRDefault="00DF780A" w:rsidP="00CC4F8C">
      <w:pPr>
        <w:pStyle w:val="Title"/>
        <w:rPr>
          <w:sz w:val="72"/>
          <w:szCs w:val="72"/>
        </w:rPr>
      </w:pPr>
      <w:r>
        <w:rPr>
          <w:sz w:val="72"/>
          <w:szCs w:val="72"/>
        </w:rPr>
        <w:t>Stöd för kartläggning inför köp av porttelefonisystem</w:t>
      </w:r>
    </w:p>
    <w:p w14:paraId="7F77582A" w14:textId="77777777" w:rsidR="00B939AB" w:rsidRDefault="00B939AB" w:rsidP="001578D5"/>
    <w:p w14:paraId="0D008403" w14:textId="50283F74" w:rsidR="001578D5" w:rsidRDefault="001578D5" w:rsidP="001578D5">
      <w:r>
        <w:t xml:space="preserve">De här frågorna brukar bli aktuella inför en investering </w:t>
      </w:r>
      <w:r w:rsidR="00FC4F5B">
        <w:t>i</w:t>
      </w:r>
      <w:r>
        <w:t xml:space="preserve"> </w:t>
      </w:r>
      <w:proofErr w:type="spellStart"/>
      <w:r w:rsidR="00DF780A">
        <w:t>porttelefoni</w:t>
      </w:r>
      <w:proofErr w:type="spellEnd"/>
      <w:r w:rsidR="00DF780A">
        <w:t>/</w:t>
      </w:r>
      <w:r>
        <w:t xml:space="preserve">passersystem. </w:t>
      </w:r>
      <w:r w:rsidRPr="00CC4F8C">
        <w:rPr>
          <w:b/>
          <w:bCs/>
        </w:rPr>
        <w:t>Du behöver inte ha svar på alla frågor själv!</w:t>
      </w:r>
      <w:r>
        <w:t xml:space="preserve"> Se snarare </w:t>
      </w:r>
      <w:r w:rsidR="00121B11">
        <w:t xml:space="preserve">dessa frågor </w:t>
      </w:r>
      <w:r>
        <w:t xml:space="preserve">som </w:t>
      </w:r>
      <w:r w:rsidR="00CC4F8C">
        <w:t xml:space="preserve">en </w:t>
      </w:r>
      <w:r w:rsidR="001A2930">
        <w:t>förberedelse inför</w:t>
      </w:r>
      <w:r w:rsidR="00CC4F8C">
        <w:t xml:space="preserve"> dialogen med</w:t>
      </w:r>
      <w:r w:rsidR="00B939AB">
        <w:t xml:space="preserve"> oss</w:t>
      </w:r>
      <w:r w:rsidR="006F583B">
        <w:t xml:space="preserve"> på SafeTeam</w:t>
      </w:r>
      <w:r w:rsidR="00B939AB">
        <w:t xml:space="preserve">, </w:t>
      </w:r>
      <w:r w:rsidR="00A3542D">
        <w:t>då vi kommer hjälpa dig</w:t>
      </w:r>
      <w:r w:rsidR="00B939AB">
        <w:t>.</w:t>
      </w:r>
    </w:p>
    <w:p w14:paraId="14F0E4DE" w14:textId="77777777" w:rsidR="001578D5" w:rsidRDefault="001578D5" w:rsidP="001578D5"/>
    <w:p w14:paraId="0555F7B8" w14:textId="36DC8F11" w:rsidR="000F4537" w:rsidRDefault="001578D5" w:rsidP="001578D5">
      <w:pPr>
        <w:pStyle w:val="Heading2"/>
      </w:pPr>
      <w:r w:rsidRPr="001578D5">
        <w:t xml:space="preserve">1. </w:t>
      </w:r>
      <w:r w:rsidR="000F4537" w:rsidRPr="000F4537">
        <w:t>Trappuppgångar, lägenheter och dörrar</w:t>
      </w:r>
    </w:p>
    <w:p w14:paraId="3D5C8006" w14:textId="77777777" w:rsidR="00A32A5F" w:rsidRDefault="00A32A5F" w:rsidP="000F4537"/>
    <w:p w14:paraId="31EF261A" w14:textId="4CF3BB12" w:rsidR="001578D5" w:rsidRPr="001578D5" w:rsidRDefault="00DF780A" w:rsidP="000F4537">
      <w:r>
        <w:t>Antal lägenheter</w:t>
      </w:r>
      <w:r w:rsidR="001578D5" w:rsidRPr="001578D5">
        <w:t>?</w:t>
      </w:r>
    </w:p>
    <w:p w14:paraId="440FE3A9" w14:textId="77777777" w:rsidR="00C14768" w:rsidRPr="00C14768" w:rsidRDefault="00C14768" w:rsidP="00C14768"/>
    <w:p w14:paraId="793F7EF1" w14:textId="02681CFC" w:rsidR="001578D5" w:rsidRPr="00355AE3" w:rsidRDefault="001578D5" w:rsidP="001578D5">
      <w:pPr>
        <w:pBdr>
          <w:bottom w:val="single" w:sz="4" w:space="0" w:color="D0D5DD"/>
        </w:pBdr>
        <w:spacing w:before="40"/>
        <w:rPr>
          <w:rFonts w:cstheme="minorHAnsi"/>
        </w:rPr>
      </w:pPr>
      <w:r w:rsidRPr="001578D5">
        <w:rPr>
          <w:rFonts w:eastAsia="Arial" w:cstheme="minorHAnsi"/>
          <w:color w:val="888780"/>
          <w:sz w:val="16"/>
          <w:szCs w:val="16"/>
        </w:rPr>
        <w:t>Anteckningar:</w:t>
      </w:r>
      <w:r w:rsidR="00337116">
        <w:rPr>
          <w:rFonts w:eastAsia="Arial" w:cstheme="minorHAnsi"/>
          <w:color w:val="888780"/>
          <w:sz w:val="16"/>
          <w:szCs w:val="16"/>
        </w:rPr>
        <w:t xml:space="preserve"> </w:t>
      </w:r>
    </w:p>
    <w:p w14:paraId="74895354" w14:textId="77777777" w:rsidR="00A32A5F" w:rsidRDefault="00A32A5F" w:rsidP="00C14768"/>
    <w:p w14:paraId="309D91CD" w14:textId="1D5F854B" w:rsidR="00C14768" w:rsidRPr="00C14768" w:rsidRDefault="000F4537" w:rsidP="00C14768">
      <w:r w:rsidRPr="000F4537">
        <w:t>Antal trappuppgångar?</w:t>
      </w:r>
    </w:p>
    <w:p w14:paraId="7606410B" w14:textId="77777777" w:rsidR="001578D5" w:rsidRPr="001578D5" w:rsidRDefault="001578D5" w:rsidP="001578D5"/>
    <w:p w14:paraId="3F64A01F" w14:textId="77777777" w:rsidR="001578D5" w:rsidRPr="001578D5" w:rsidRDefault="001578D5" w:rsidP="001578D5">
      <w:pPr>
        <w:pBdr>
          <w:bottom w:val="single" w:sz="4" w:space="0" w:color="D0D5DD"/>
        </w:pBdr>
        <w:spacing w:before="40"/>
        <w:rPr>
          <w:rFonts w:cstheme="minorHAnsi"/>
        </w:rPr>
      </w:pPr>
      <w:r w:rsidRPr="001578D5">
        <w:rPr>
          <w:rFonts w:eastAsia="Arial" w:cstheme="minorHAnsi"/>
          <w:color w:val="888780"/>
          <w:sz w:val="16"/>
          <w:szCs w:val="16"/>
        </w:rPr>
        <w:t>Anteckningar:</w:t>
      </w:r>
    </w:p>
    <w:p w14:paraId="0BC8F083" w14:textId="77777777" w:rsidR="00A32A5F" w:rsidRDefault="00A32A5F" w:rsidP="00A32A5F"/>
    <w:p w14:paraId="73AF3EE3" w14:textId="1C74A3FF" w:rsidR="00C14768" w:rsidRDefault="00DF780A" w:rsidP="00A32A5F">
      <w:r w:rsidRPr="00DF780A">
        <w:t>Andra dörrar som ska ingå</w:t>
      </w:r>
      <w:r w:rsidR="00C11C44">
        <w:t xml:space="preserve"> i systemet</w:t>
      </w:r>
      <w:r w:rsidRPr="00DF780A">
        <w:t>?</w:t>
      </w:r>
    </w:p>
    <w:p w14:paraId="45E8A46E" w14:textId="77777777" w:rsidR="001578D5" w:rsidRDefault="001578D5" w:rsidP="001578D5"/>
    <w:p w14:paraId="388B2BAF" w14:textId="77777777" w:rsidR="001578D5" w:rsidRPr="001578D5" w:rsidRDefault="001578D5" w:rsidP="001578D5">
      <w:pPr>
        <w:pBdr>
          <w:bottom w:val="single" w:sz="4" w:space="0" w:color="D0D5DD"/>
        </w:pBdr>
        <w:spacing w:before="40"/>
        <w:rPr>
          <w:rFonts w:cstheme="minorHAnsi"/>
        </w:rPr>
      </w:pPr>
      <w:r w:rsidRPr="001578D5">
        <w:rPr>
          <w:rFonts w:eastAsia="Arial" w:cstheme="minorHAnsi"/>
          <w:color w:val="888780"/>
          <w:sz w:val="16"/>
          <w:szCs w:val="16"/>
        </w:rPr>
        <w:t>Anteckningar:</w:t>
      </w:r>
    </w:p>
    <w:p w14:paraId="48E6384F" w14:textId="77777777" w:rsidR="00A32A5F" w:rsidRPr="001578D5" w:rsidRDefault="00A32A5F" w:rsidP="001578D5"/>
    <w:p w14:paraId="51B91338" w14:textId="092CB603" w:rsidR="001578D5" w:rsidRDefault="00A32A5F" w:rsidP="001578D5">
      <w:pPr>
        <w:pStyle w:val="Heading2"/>
      </w:pPr>
      <w:r>
        <w:t>2</w:t>
      </w:r>
      <w:r w:rsidR="001578D5" w:rsidRPr="001578D5">
        <w:t xml:space="preserve">. </w:t>
      </w:r>
      <w:r w:rsidRPr="00A32A5F">
        <w:t>Befintlig utrustning</w:t>
      </w:r>
    </w:p>
    <w:p w14:paraId="7C4173E7" w14:textId="69F11DA8" w:rsidR="001578D5" w:rsidRDefault="001578D5" w:rsidP="001578D5"/>
    <w:p w14:paraId="634B3D3E" w14:textId="164091B5" w:rsidR="00A32A5F" w:rsidRDefault="00A32A5F" w:rsidP="001578D5">
      <w:r>
        <w:t>Finns porttelefon?</w:t>
      </w:r>
    </w:p>
    <w:p w14:paraId="36D133C9" w14:textId="77777777" w:rsidR="00A32A5F" w:rsidRDefault="00A32A5F" w:rsidP="001578D5"/>
    <w:p w14:paraId="3E9A5686" w14:textId="25E060EA" w:rsidR="001578D5" w:rsidRPr="001578D5" w:rsidRDefault="001578D5" w:rsidP="001578D5">
      <w:pPr>
        <w:pBdr>
          <w:bottom w:val="single" w:sz="4" w:space="0" w:color="D0D5DD"/>
        </w:pBdr>
        <w:spacing w:before="40"/>
        <w:rPr>
          <w:rFonts w:cstheme="minorHAnsi"/>
        </w:rPr>
      </w:pPr>
      <w:r w:rsidRPr="001578D5">
        <w:rPr>
          <w:rFonts w:eastAsia="Arial" w:cstheme="minorHAnsi"/>
          <w:color w:val="888780"/>
          <w:sz w:val="16"/>
          <w:szCs w:val="16"/>
        </w:rPr>
        <w:t>Anteckningar:</w:t>
      </w:r>
    </w:p>
    <w:p w14:paraId="189C489C" w14:textId="77777777" w:rsidR="001578D5" w:rsidRPr="001578D5" w:rsidRDefault="001578D5" w:rsidP="001578D5"/>
    <w:p w14:paraId="6E36F6DB" w14:textId="2AD4443D" w:rsidR="001578D5" w:rsidRDefault="00DF780A" w:rsidP="00A32A5F">
      <w:r w:rsidRPr="00DF780A">
        <w:t>Finns taggläsare och/eller kodlås?</w:t>
      </w:r>
    </w:p>
    <w:p w14:paraId="1A816E3A" w14:textId="77777777" w:rsidR="001578D5" w:rsidRDefault="001578D5" w:rsidP="001578D5"/>
    <w:p w14:paraId="2AC18B54" w14:textId="77777777" w:rsidR="001578D5" w:rsidRPr="001578D5" w:rsidRDefault="001578D5" w:rsidP="001578D5">
      <w:pPr>
        <w:pBdr>
          <w:bottom w:val="single" w:sz="4" w:space="0" w:color="D0D5DD"/>
        </w:pBdr>
        <w:spacing w:before="40"/>
        <w:rPr>
          <w:rFonts w:cstheme="minorHAnsi"/>
        </w:rPr>
      </w:pPr>
      <w:r w:rsidRPr="001578D5">
        <w:rPr>
          <w:rFonts w:eastAsia="Arial" w:cstheme="minorHAnsi"/>
          <w:color w:val="888780"/>
          <w:sz w:val="16"/>
          <w:szCs w:val="16"/>
        </w:rPr>
        <w:t>Anteckningar:</w:t>
      </w:r>
    </w:p>
    <w:p w14:paraId="0F5AD59C" w14:textId="77777777" w:rsidR="001578D5" w:rsidRPr="001578D5" w:rsidRDefault="001578D5" w:rsidP="001578D5"/>
    <w:p w14:paraId="027A462C" w14:textId="4343804B" w:rsidR="001578D5" w:rsidRDefault="00DF780A" w:rsidP="00A32A5F">
      <w:r w:rsidRPr="00DF780A">
        <w:t>Finns dörrautomatik?</w:t>
      </w:r>
    </w:p>
    <w:p w14:paraId="61FB0558" w14:textId="77777777" w:rsidR="001578D5" w:rsidRDefault="001578D5" w:rsidP="001578D5"/>
    <w:p w14:paraId="008EAD92" w14:textId="77777777" w:rsidR="001578D5" w:rsidRPr="001578D5" w:rsidRDefault="001578D5" w:rsidP="001578D5">
      <w:pPr>
        <w:pBdr>
          <w:bottom w:val="single" w:sz="4" w:space="0" w:color="D0D5DD"/>
        </w:pBdr>
        <w:spacing w:before="40"/>
        <w:rPr>
          <w:rFonts w:cstheme="minorHAnsi"/>
        </w:rPr>
      </w:pPr>
      <w:r w:rsidRPr="001578D5">
        <w:rPr>
          <w:rFonts w:eastAsia="Arial" w:cstheme="minorHAnsi"/>
          <w:color w:val="888780"/>
          <w:sz w:val="16"/>
          <w:szCs w:val="16"/>
        </w:rPr>
        <w:t>Anteckningar:</w:t>
      </w:r>
    </w:p>
    <w:p w14:paraId="502041F1" w14:textId="77777777" w:rsidR="001578D5" w:rsidRPr="001578D5" w:rsidRDefault="001578D5" w:rsidP="001578D5"/>
    <w:p w14:paraId="01F9A40B" w14:textId="6A6C351F" w:rsidR="00A32A5F" w:rsidRDefault="00A32A5F" w:rsidP="001578D5">
      <w:pPr>
        <w:pStyle w:val="Heading2"/>
      </w:pPr>
      <w:r>
        <w:t>3</w:t>
      </w:r>
      <w:r w:rsidR="001578D5" w:rsidRPr="001578D5">
        <w:t xml:space="preserve">. </w:t>
      </w:r>
      <w:r w:rsidRPr="00A32A5F">
        <w:t>Boende och besökare</w:t>
      </w:r>
    </w:p>
    <w:p w14:paraId="47115319" w14:textId="77777777" w:rsidR="00A32A5F" w:rsidRPr="00A32A5F" w:rsidRDefault="00A32A5F" w:rsidP="00A32A5F"/>
    <w:p w14:paraId="316D777C" w14:textId="45A910E3" w:rsidR="001578D5" w:rsidRDefault="00DF780A" w:rsidP="00A32A5F">
      <w:r w:rsidRPr="00DF780A">
        <w:t>Hur ska besökare nå de boende?</w:t>
      </w:r>
    </w:p>
    <w:p w14:paraId="705BDEA7" w14:textId="77777777" w:rsidR="001578D5" w:rsidRDefault="001578D5" w:rsidP="001578D5"/>
    <w:p w14:paraId="21299313" w14:textId="77777777" w:rsidR="001578D5" w:rsidRPr="001578D5" w:rsidRDefault="001578D5" w:rsidP="001578D5">
      <w:pPr>
        <w:pBdr>
          <w:bottom w:val="single" w:sz="4" w:space="0" w:color="D0D5DD"/>
        </w:pBdr>
        <w:spacing w:before="40"/>
        <w:rPr>
          <w:rFonts w:cstheme="minorHAnsi"/>
        </w:rPr>
      </w:pPr>
      <w:r w:rsidRPr="001578D5">
        <w:rPr>
          <w:rFonts w:eastAsia="Arial" w:cstheme="minorHAnsi"/>
          <w:color w:val="888780"/>
          <w:sz w:val="16"/>
          <w:szCs w:val="16"/>
        </w:rPr>
        <w:t>Anteckningar:</w:t>
      </w:r>
    </w:p>
    <w:p w14:paraId="45C7E85A" w14:textId="77777777" w:rsidR="001578D5" w:rsidRPr="001578D5" w:rsidRDefault="001578D5" w:rsidP="001578D5"/>
    <w:p w14:paraId="3B93E3C5" w14:textId="6AFAB182" w:rsidR="001578D5" w:rsidRDefault="00DF780A" w:rsidP="00A32A5F">
      <w:r w:rsidRPr="00DF780A">
        <w:t>Vilka utöver de boende behöver tillträde?</w:t>
      </w:r>
    </w:p>
    <w:p w14:paraId="26AEE22C" w14:textId="77777777" w:rsidR="001578D5" w:rsidRDefault="001578D5" w:rsidP="001578D5"/>
    <w:p w14:paraId="66505926" w14:textId="77777777" w:rsidR="001578D5" w:rsidRPr="001578D5" w:rsidRDefault="001578D5" w:rsidP="001578D5">
      <w:pPr>
        <w:pBdr>
          <w:bottom w:val="single" w:sz="4" w:space="0" w:color="D0D5DD"/>
        </w:pBdr>
        <w:spacing w:before="40"/>
        <w:rPr>
          <w:rFonts w:cstheme="minorHAnsi"/>
        </w:rPr>
      </w:pPr>
      <w:r w:rsidRPr="001578D5">
        <w:rPr>
          <w:rFonts w:eastAsia="Arial" w:cstheme="minorHAnsi"/>
          <w:color w:val="888780"/>
          <w:sz w:val="16"/>
          <w:szCs w:val="16"/>
        </w:rPr>
        <w:t>Anteckningar:</w:t>
      </w:r>
    </w:p>
    <w:p w14:paraId="69972416" w14:textId="77777777" w:rsidR="001578D5" w:rsidRPr="001578D5" w:rsidRDefault="001578D5" w:rsidP="001578D5"/>
    <w:p w14:paraId="2FDF45D7" w14:textId="5F397562" w:rsidR="00A32A5F" w:rsidRDefault="00A32A5F" w:rsidP="001578D5">
      <w:pPr>
        <w:pStyle w:val="Heading2"/>
      </w:pPr>
      <w:r>
        <w:t>4</w:t>
      </w:r>
      <w:r w:rsidR="001578D5" w:rsidRPr="001578D5">
        <w:t xml:space="preserve">. </w:t>
      </w:r>
      <w:r w:rsidRPr="00A32A5F">
        <w:t>Önskemål utöver grundbehoven</w:t>
      </w:r>
    </w:p>
    <w:p w14:paraId="0E831B8F" w14:textId="77777777" w:rsidR="00A32A5F" w:rsidRDefault="00A32A5F" w:rsidP="00A32A5F"/>
    <w:p w14:paraId="73997F4C" w14:textId="23870979" w:rsidR="001578D5" w:rsidRDefault="00DF780A" w:rsidP="00A32A5F">
      <w:r w:rsidRPr="00DF780A">
        <w:t>Taggläsare även på innerdörrar?</w:t>
      </w:r>
    </w:p>
    <w:p w14:paraId="43681C69" w14:textId="77777777" w:rsidR="001578D5" w:rsidRDefault="001578D5" w:rsidP="001578D5"/>
    <w:p w14:paraId="1AD92A17" w14:textId="77777777" w:rsidR="001578D5" w:rsidRPr="001578D5" w:rsidRDefault="001578D5" w:rsidP="001578D5">
      <w:pPr>
        <w:pBdr>
          <w:bottom w:val="single" w:sz="4" w:space="0" w:color="D0D5DD"/>
        </w:pBdr>
        <w:spacing w:before="40"/>
        <w:rPr>
          <w:rFonts w:cstheme="minorHAnsi"/>
        </w:rPr>
      </w:pPr>
      <w:r w:rsidRPr="001578D5">
        <w:rPr>
          <w:rFonts w:eastAsia="Arial" w:cstheme="minorHAnsi"/>
          <w:color w:val="888780"/>
          <w:sz w:val="16"/>
          <w:szCs w:val="16"/>
        </w:rPr>
        <w:t>Anteckningar:</w:t>
      </w:r>
    </w:p>
    <w:p w14:paraId="5ED7E0D5" w14:textId="77777777" w:rsidR="001578D5" w:rsidRPr="001578D5" w:rsidRDefault="001578D5" w:rsidP="001578D5"/>
    <w:p w14:paraId="5D25E62C" w14:textId="01FD0F68" w:rsidR="001578D5" w:rsidRDefault="00DF780A" w:rsidP="00A32A5F">
      <w:r w:rsidRPr="00DF780A">
        <w:t>Mobilöppning via app?</w:t>
      </w:r>
    </w:p>
    <w:p w14:paraId="177600BD" w14:textId="77777777" w:rsidR="001578D5" w:rsidRDefault="001578D5" w:rsidP="001578D5"/>
    <w:p w14:paraId="15BF86C5" w14:textId="77777777" w:rsidR="001578D5" w:rsidRPr="001578D5" w:rsidRDefault="001578D5" w:rsidP="001578D5">
      <w:pPr>
        <w:pBdr>
          <w:bottom w:val="single" w:sz="4" w:space="0" w:color="D0D5DD"/>
        </w:pBdr>
        <w:spacing w:before="40"/>
        <w:rPr>
          <w:rFonts w:cstheme="minorHAnsi"/>
        </w:rPr>
      </w:pPr>
      <w:r w:rsidRPr="001578D5">
        <w:rPr>
          <w:rFonts w:eastAsia="Arial" w:cstheme="minorHAnsi"/>
          <w:color w:val="888780"/>
          <w:sz w:val="16"/>
          <w:szCs w:val="16"/>
        </w:rPr>
        <w:t>Anteckningar:</w:t>
      </w:r>
    </w:p>
    <w:p w14:paraId="1B6BE867" w14:textId="77777777" w:rsidR="001578D5" w:rsidRDefault="001578D5" w:rsidP="001578D5"/>
    <w:p w14:paraId="508F1D2F" w14:textId="77777777" w:rsidR="00A32A5F" w:rsidRPr="001578D5" w:rsidRDefault="00A32A5F" w:rsidP="001578D5"/>
    <w:p w14:paraId="74410123" w14:textId="1CDD2EC1" w:rsidR="001578D5" w:rsidRDefault="00DF780A" w:rsidP="00A32A5F">
      <w:r w:rsidRPr="00DF780A">
        <w:t>Tvättstugebokning?</w:t>
      </w:r>
    </w:p>
    <w:p w14:paraId="33376B01" w14:textId="77777777" w:rsidR="001578D5" w:rsidRDefault="001578D5" w:rsidP="001578D5"/>
    <w:p w14:paraId="0197BA19" w14:textId="77777777" w:rsidR="001578D5" w:rsidRPr="001578D5" w:rsidRDefault="001578D5" w:rsidP="001578D5">
      <w:pPr>
        <w:pBdr>
          <w:bottom w:val="single" w:sz="4" w:space="0" w:color="D0D5DD"/>
        </w:pBdr>
        <w:spacing w:before="40"/>
        <w:rPr>
          <w:rFonts w:cstheme="minorHAnsi"/>
        </w:rPr>
      </w:pPr>
      <w:r w:rsidRPr="001578D5">
        <w:rPr>
          <w:rFonts w:eastAsia="Arial" w:cstheme="minorHAnsi"/>
          <w:color w:val="888780"/>
          <w:sz w:val="16"/>
          <w:szCs w:val="16"/>
        </w:rPr>
        <w:t>Anteckningar:</w:t>
      </w:r>
    </w:p>
    <w:p w14:paraId="4E788BCB" w14:textId="77777777" w:rsidR="001578D5" w:rsidRPr="001578D5" w:rsidRDefault="001578D5" w:rsidP="001578D5"/>
    <w:p w14:paraId="0DF6295B" w14:textId="4A94FDF7" w:rsidR="001578D5" w:rsidRDefault="00DF780A" w:rsidP="00A32A5F">
      <w:r w:rsidRPr="00DF780A">
        <w:t>Informationstavla i entrén?</w:t>
      </w:r>
    </w:p>
    <w:p w14:paraId="6D88BBF4" w14:textId="77777777" w:rsidR="001578D5" w:rsidRDefault="001578D5" w:rsidP="001578D5"/>
    <w:p w14:paraId="4CD79BAF" w14:textId="0F78A140" w:rsidR="001578D5" w:rsidRDefault="001578D5" w:rsidP="00362632">
      <w:pPr>
        <w:pBdr>
          <w:bottom w:val="single" w:sz="4" w:space="0" w:color="D0D5DD"/>
        </w:pBdr>
        <w:spacing w:before="40"/>
        <w:rPr>
          <w:rFonts w:eastAsia="Arial" w:cstheme="minorHAnsi"/>
          <w:color w:val="888780"/>
          <w:sz w:val="16"/>
          <w:szCs w:val="16"/>
        </w:rPr>
      </w:pPr>
      <w:r w:rsidRPr="001578D5">
        <w:rPr>
          <w:rFonts w:eastAsia="Arial" w:cstheme="minorHAnsi"/>
          <w:color w:val="888780"/>
          <w:sz w:val="16"/>
          <w:szCs w:val="16"/>
        </w:rPr>
        <w:t>Anteckningar:</w:t>
      </w:r>
    </w:p>
    <w:p w14:paraId="5F463483" w14:textId="77777777" w:rsidR="00DF780A" w:rsidRPr="001578D5" w:rsidRDefault="00DF780A" w:rsidP="00DF780A"/>
    <w:p w14:paraId="23597DA1" w14:textId="72BD4F4E" w:rsidR="00DF780A" w:rsidRDefault="00DF780A" w:rsidP="00A32A5F">
      <w:r w:rsidRPr="00DF780A">
        <w:t>Digital postbox?</w:t>
      </w:r>
    </w:p>
    <w:p w14:paraId="3B353C84" w14:textId="77777777" w:rsidR="00DF780A" w:rsidRDefault="00DF780A" w:rsidP="00DF780A"/>
    <w:p w14:paraId="045F622F" w14:textId="77777777" w:rsidR="00DF780A" w:rsidRPr="001578D5" w:rsidRDefault="00DF780A" w:rsidP="00DF780A">
      <w:pPr>
        <w:pBdr>
          <w:bottom w:val="single" w:sz="4" w:space="0" w:color="D0D5DD"/>
        </w:pBdr>
        <w:spacing w:before="40"/>
      </w:pPr>
      <w:r w:rsidRPr="001578D5">
        <w:rPr>
          <w:rFonts w:eastAsia="Arial" w:cstheme="minorHAnsi"/>
          <w:color w:val="888780"/>
          <w:sz w:val="16"/>
          <w:szCs w:val="16"/>
        </w:rPr>
        <w:t>Anteckningar:</w:t>
      </w:r>
    </w:p>
    <w:p w14:paraId="7CED6922" w14:textId="77777777" w:rsidR="00DF780A" w:rsidRPr="001578D5" w:rsidRDefault="00DF780A" w:rsidP="00DF780A"/>
    <w:p w14:paraId="5AFDC458" w14:textId="59E9A8DA" w:rsidR="00A32A5F" w:rsidRDefault="00A32A5F" w:rsidP="00DF780A">
      <w:pPr>
        <w:pStyle w:val="Heading2"/>
      </w:pPr>
      <w:r>
        <w:t>5</w:t>
      </w:r>
      <w:r w:rsidR="00DF780A" w:rsidRPr="001578D5">
        <w:t xml:space="preserve">. </w:t>
      </w:r>
      <w:r w:rsidRPr="00A32A5F">
        <w:t>Prioriteringar</w:t>
      </w:r>
    </w:p>
    <w:p w14:paraId="2D0EECBD" w14:textId="77777777" w:rsidR="00A32A5F" w:rsidRPr="00A32A5F" w:rsidRDefault="00A32A5F" w:rsidP="00A32A5F"/>
    <w:p w14:paraId="3AE7383C" w14:textId="0667E661" w:rsidR="00DF780A" w:rsidRDefault="00DF780A" w:rsidP="00A32A5F">
      <w:r w:rsidRPr="00DF780A">
        <w:t>Vad är krav?</w:t>
      </w:r>
    </w:p>
    <w:p w14:paraId="53652B70" w14:textId="77777777" w:rsidR="00DF780A" w:rsidRDefault="00DF780A" w:rsidP="00DF780A"/>
    <w:p w14:paraId="6B405920" w14:textId="77777777" w:rsidR="00DF780A" w:rsidRPr="001578D5" w:rsidRDefault="00DF780A" w:rsidP="00DF780A">
      <w:pPr>
        <w:pBdr>
          <w:bottom w:val="single" w:sz="4" w:space="0" w:color="D0D5DD"/>
        </w:pBdr>
        <w:spacing w:before="40"/>
      </w:pPr>
      <w:r w:rsidRPr="001578D5">
        <w:rPr>
          <w:rFonts w:eastAsia="Arial" w:cstheme="minorHAnsi"/>
          <w:color w:val="888780"/>
          <w:sz w:val="16"/>
          <w:szCs w:val="16"/>
        </w:rPr>
        <w:t>Anteckningar:</w:t>
      </w:r>
    </w:p>
    <w:p w14:paraId="06CE8AFC" w14:textId="77777777" w:rsidR="00DF780A" w:rsidRPr="001578D5" w:rsidRDefault="00DF780A" w:rsidP="00DF780A"/>
    <w:p w14:paraId="3CB68A0A" w14:textId="5D10FD1A" w:rsidR="00DF780A" w:rsidRDefault="00DF780A" w:rsidP="00A32A5F">
      <w:r w:rsidRPr="00DF780A">
        <w:t>Vad är tillval?</w:t>
      </w:r>
    </w:p>
    <w:p w14:paraId="41DA66B8" w14:textId="77777777" w:rsidR="00DF780A" w:rsidRDefault="00DF780A" w:rsidP="00DF780A"/>
    <w:p w14:paraId="17382092" w14:textId="22F7C246" w:rsidR="00DF780A" w:rsidRPr="001578D5" w:rsidRDefault="00DF780A" w:rsidP="00362632">
      <w:pPr>
        <w:pBdr>
          <w:bottom w:val="single" w:sz="4" w:space="0" w:color="D0D5DD"/>
        </w:pBdr>
        <w:spacing w:before="40"/>
      </w:pPr>
      <w:r w:rsidRPr="001578D5">
        <w:rPr>
          <w:rFonts w:eastAsia="Arial" w:cstheme="minorHAnsi"/>
          <w:color w:val="888780"/>
          <w:sz w:val="16"/>
          <w:szCs w:val="16"/>
        </w:rPr>
        <w:t>Anteckningar:</w:t>
      </w:r>
    </w:p>
    <w:sectPr w:rsidR="00DF780A" w:rsidRPr="001578D5" w:rsidSect="00F05766">
      <w:headerReference w:type="default" r:id="rId10"/>
      <w:footerReference w:type="default" r:id="rId11"/>
      <w:pgSz w:w="11906" w:h="16838" w:code="9"/>
      <w:pgMar w:top="1417" w:right="1417" w:bottom="1417" w:left="1417" w:header="1066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6ECFA" w14:textId="77777777" w:rsidR="003611BE" w:rsidRDefault="003611BE" w:rsidP="0085548C">
      <w:pPr>
        <w:spacing w:after="0" w:line="240" w:lineRule="auto"/>
      </w:pPr>
      <w:r>
        <w:separator/>
      </w:r>
    </w:p>
  </w:endnote>
  <w:endnote w:type="continuationSeparator" w:id="0">
    <w:p w14:paraId="2FFDA979" w14:textId="77777777" w:rsidR="003611BE" w:rsidRDefault="003611BE" w:rsidP="0085548C">
      <w:pPr>
        <w:spacing w:after="0" w:line="240" w:lineRule="auto"/>
      </w:pPr>
      <w:r>
        <w:continuationSeparator/>
      </w:r>
    </w:p>
  </w:endnote>
  <w:endnote w:type="continuationNotice" w:id="1">
    <w:p w14:paraId="197225B9" w14:textId="77777777" w:rsidR="003611BE" w:rsidRDefault="003611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DDF1A" w14:textId="0CDDF51D" w:rsidR="00921251" w:rsidRPr="00721DC6" w:rsidRDefault="00B91CE5" w:rsidP="00362632">
    <w:pPr>
      <w:pStyle w:val="Footer"/>
      <w:spacing w:before="100" w:beforeAutospacing="1"/>
      <w:rPr>
        <w:i/>
        <w:iCs/>
        <w:sz w:val="20"/>
        <w:szCs w:val="20"/>
      </w:rPr>
    </w:pPr>
    <w:r>
      <w:rPr>
        <w:b/>
        <w:bCs/>
        <w:i/>
        <w:iCs/>
        <w:noProof/>
        <w:sz w:val="20"/>
        <w:szCs w:val="20"/>
      </w:rPr>
      <w:drawing>
        <wp:inline distT="0" distB="0" distL="0" distR="0" wp14:anchorId="45A33B77" wp14:editId="16F38C2C">
          <wp:extent cx="781050" cy="781050"/>
          <wp:effectExtent l="0" t="0" r="0" b="0"/>
          <wp:docPr id="19564158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6415843" name="Picture 19564158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781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21DC6">
      <w:rPr>
        <w:b/>
        <w:bCs/>
        <w:i/>
        <w:iCs/>
        <w:sz w:val="20"/>
        <w:szCs w:val="20"/>
      </w:rPr>
      <w:br/>
    </w:r>
    <w:proofErr w:type="gramStart"/>
    <w:r w:rsidR="00721DC6" w:rsidRPr="00721DC6">
      <w:rPr>
        <w:b/>
        <w:bCs/>
        <w:i/>
        <w:iCs/>
        <w:sz w:val="20"/>
        <w:szCs w:val="20"/>
      </w:rPr>
      <w:t>Scanna</w:t>
    </w:r>
    <w:proofErr w:type="gramEnd"/>
    <w:r w:rsidR="00721DC6" w:rsidRPr="00721DC6">
      <w:rPr>
        <w:b/>
        <w:bCs/>
        <w:i/>
        <w:iCs/>
        <w:sz w:val="20"/>
        <w:szCs w:val="20"/>
      </w:rPr>
      <w:t xml:space="preserve"> QR-koden för att läsa mer på:</w:t>
    </w:r>
    <w:r w:rsidR="00721DC6" w:rsidRPr="00721DC6">
      <w:rPr>
        <w:i/>
        <w:iCs/>
        <w:sz w:val="20"/>
        <w:szCs w:val="20"/>
      </w:rPr>
      <w:t xml:space="preserve"> </w:t>
    </w:r>
    <w:r w:rsidRPr="00B91CE5">
      <w:rPr>
        <w:i/>
        <w:iCs/>
        <w:sz w:val="20"/>
        <w:szCs w:val="20"/>
      </w:rPr>
      <w:t>safeteam.se/kunskapsmagasin/byta-porttelefon-i-brf-3/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01397" w14:textId="77777777" w:rsidR="003611BE" w:rsidRDefault="003611BE" w:rsidP="0085548C">
      <w:pPr>
        <w:spacing w:after="0" w:line="240" w:lineRule="auto"/>
      </w:pPr>
      <w:r>
        <w:separator/>
      </w:r>
    </w:p>
  </w:footnote>
  <w:footnote w:type="continuationSeparator" w:id="0">
    <w:p w14:paraId="6816899E" w14:textId="77777777" w:rsidR="003611BE" w:rsidRDefault="003611BE" w:rsidP="0085548C">
      <w:pPr>
        <w:spacing w:after="0" w:line="240" w:lineRule="auto"/>
      </w:pPr>
      <w:r>
        <w:continuationSeparator/>
      </w:r>
    </w:p>
  </w:footnote>
  <w:footnote w:type="continuationNotice" w:id="1">
    <w:p w14:paraId="78CB1FDA" w14:textId="77777777" w:rsidR="003611BE" w:rsidRDefault="003611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6D5C9" w14:textId="77777777" w:rsidR="0085548C" w:rsidRDefault="00921251" w:rsidP="0085548C">
    <w:pPr>
      <w:pStyle w:val="Header"/>
      <w:spacing w:before="100" w:beforeAutospacing="1"/>
      <w:ind w:left="-198"/>
    </w:pPr>
    <w:r>
      <w:rPr>
        <w:noProof/>
        <w:lang w:eastAsia="sv-SE"/>
      </w:rPr>
      <w:t xml:space="preserve"> </w:t>
    </w:r>
    <w:r w:rsidR="0085548C">
      <w:rPr>
        <w:noProof/>
        <w:lang w:eastAsia="sv-SE"/>
      </w:rPr>
      <w:drawing>
        <wp:inline distT="0" distB="0" distL="0" distR="0" wp14:anchorId="760E2AB5" wp14:editId="18894C01">
          <wp:extent cx="1731600" cy="633600"/>
          <wp:effectExtent l="0" t="0" r="0" b="0"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afeTeam-Logo-Digitalt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63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B244914" w14:textId="77777777" w:rsidR="0085548C" w:rsidRDefault="008554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076"/>
    <w:rsid w:val="00037CB1"/>
    <w:rsid w:val="000A36DF"/>
    <w:rsid w:val="000F3B76"/>
    <w:rsid w:val="000F4537"/>
    <w:rsid w:val="001050F9"/>
    <w:rsid w:val="00121B11"/>
    <w:rsid w:val="001578D5"/>
    <w:rsid w:val="00166219"/>
    <w:rsid w:val="001825DD"/>
    <w:rsid w:val="001A2930"/>
    <w:rsid w:val="002237BB"/>
    <w:rsid w:val="00337116"/>
    <w:rsid w:val="00355AE3"/>
    <w:rsid w:val="003611BE"/>
    <w:rsid w:val="00362632"/>
    <w:rsid w:val="0038365D"/>
    <w:rsid w:val="003F139A"/>
    <w:rsid w:val="00423B08"/>
    <w:rsid w:val="004408FC"/>
    <w:rsid w:val="00581D8E"/>
    <w:rsid w:val="00593207"/>
    <w:rsid w:val="00610B25"/>
    <w:rsid w:val="006317C8"/>
    <w:rsid w:val="00636368"/>
    <w:rsid w:val="00680CBE"/>
    <w:rsid w:val="006F583B"/>
    <w:rsid w:val="00721DC6"/>
    <w:rsid w:val="00746229"/>
    <w:rsid w:val="00761D12"/>
    <w:rsid w:val="0085548C"/>
    <w:rsid w:val="008A3583"/>
    <w:rsid w:val="008D018A"/>
    <w:rsid w:val="00921251"/>
    <w:rsid w:val="00956519"/>
    <w:rsid w:val="0097443D"/>
    <w:rsid w:val="00995FD9"/>
    <w:rsid w:val="009F4746"/>
    <w:rsid w:val="00A058F0"/>
    <w:rsid w:val="00A32A5F"/>
    <w:rsid w:val="00A3542D"/>
    <w:rsid w:val="00A77602"/>
    <w:rsid w:val="00B91CE5"/>
    <w:rsid w:val="00B939AB"/>
    <w:rsid w:val="00BE0A39"/>
    <w:rsid w:val="00C11C44"/>
    <w:rsid w:val="00C14768"/>
    <w:rsid w:val="00C43A42"/>
    <w:rsid w:val="00C45444"/>
    <w:rsid w:val="00C55698"/>
    <w:rsid w:val="00C9274D"/>
    <w:rsid w:val="00CC4F8C"/>
    <w:rsid w:val="00CD519A"/>
    <w:rsid w:val="00DF780A"/>
    <w:rsid w:val="00E13BE7"/>
    <w:rsid w:val="00E17F14"/>
    <w:rsid w:val="00E51A21"/>
    <w:rsid w:val="00E60BEC"/>
    <w:rsid w:val="00E6451D"/>
    <w:rsid w:val="00EC066D"/>
    <w:rsid w:val="00EC5076"/>
    <w:rsid w:val="00F05766"/>
    <w:rsid w:val="00F53183"/>
    <w:rsid w:val="00F56B07"/>
    <w:rsid w:val="00FC4F5B"/>
    <w:rsid w:val="00FC6ECF"/>
    <w:rsid w:val="0397524C"/>
    <w:rsid w:val="0A2A940E"/>
    <w:rsid w:val="2D4DBB28"/>
    <w:rsid w:val="391F1F21"/>
    <w:rsid w:val="59A78A40"/>
    <w:rsid w:val="7712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88FC03"/>
  <w15:chartTrackingRefBased/>
  <w15:docId w15:val="{00CB888B-092D-4F03-93FD-DE5673C2E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25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5EB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25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5EB8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4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48C"/>
  </w:style>
  <w:style w:type="paragraph" w:styleId="Footer">
    <w:name w:val="footer"/>
    <w:basedOn w:val="Normal"/>
    <w:link w:val="FooterChar"/>
    <w:uiPriority w:val="99"/>
    <w:unhideWhenUsed/>
    <w:rsid w:val="008554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48C"/>
  </w:style>
  <w:style w:type="paragraph" w:styleId="BalloonText">
    <w:name w:val="Balloon Text"/>
    <w:basedOn w:val="Normal"/>
    <w:link w:val="BalloonTextChar"/>
    <w:uiPriority w:val="99"/>
    <w:semiHidden/>
    <w:unhideWhenUsed/>
    <w:rsid w:val="00A776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60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825DD"/>
    <w:rPr>
      <w:rFonts w:asciiTheme="majorHAnsi" w:eastAsiaTheme="majorEastAsia" w:hAnsiTheme="majorHAnsi" w:cstheme="majorBidi"/>
      <w:color w:val="005EB8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1578D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78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1825DD"/>
    <w:rPr>
      <w:rFonts w:asciiTheme="majorHAnsi" w:eastAsiaTheme="majorEastAsia" w:hAnsiTheme="majorHAnsi" w:cstheme="majorBidi"/>
      <w:color w:val="005EB8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anna.svanstrom\Downloads\Brevpapper-ST%20(5)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0632b1-476e-4d2b-80ba-774e9a2985ca" xsi:nil="true"/>
    <lcf76f155ced4ddcb4097134ff3c332f xmlns="c7f44178-bb91-4aed-8771-58850b1e5bd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5D413AC9F3F747B894C7DC72AB3C13" ma:contentTypeVersion="17" ma:contentTypeDescription="Skapa ett nytt dokument." ma:contentTypeScope="" ma:versionID="8324047775ce9b32b116083f71e80741">
  <xsd:schema xmlns:xsd="http://www.w3.org/2001/XMLSchema" xmlns:xs="http://www.w3.org/2001/XMLSchema" xmlns:p="http://schemas.microsoft.com/office/2006/metadata/properties" xmlns:ns2="c7f44178-bb91-4aed-8771-58850b1e5bd1" xmlns:ns3="860632b1-476e-4d2b-80ba-774e9a2985ca" targetNamespace="http://schemas.microsoft.com/office/2006/metadata/properties" ma:root="true" ma:fieldsID="953e3ffbb73d3789658ed3f3e5365bba" ns2:_="" ns3:_="">
    <xsd:import namespace="c7f44178-bb91-4aed-8771-58850b1e5bd1"/>
    <xsd:import namespace="860632b1-476e-4d2b-80ba-774e9a2985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44178-bb91-4aed-8771-58850b1e5b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markeringar" ma:readOnly="false" ma:fieldId="{5cf76f15-5ced-4ddc-b409-7134ff3c332f}" ma:taxonomyMulti="true" ma:sspId="8cd8a951-462e-4394-b9f2-6aead80ecd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632b1-476e-4d2b-80ba-774e9a2985c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df11e83-9259-44be-8f42-4f65a9b66042}" ma:internalName="TaxCatchAll" ma:showField="CatchAllData" ma:web="860632b1-476e-4d2b-80ba-774e9a2985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0B74D-2407-4EF3-83B2-937B3590EB33}">
  <ds:schemaRefs>
    <ds:schemaRef ds:uri="http://schemas.microsoft.com/office/2006/metadata/properties"/>
    <ds:schemaRef ds:uri="http://schemas.microsoft.com/office/infopath/2007/PartnerControls"/>
    <ds:schemaRef ds:uri="860632b1-476e-4d2b-80ba-774e9a2985ca"/>
    <ds:schemaRef ds:uri="c7f44178-bb91-4aed-8771-58850b1e5bd1"/>
  </ds:schemaRefs>
</ds:datastoreItem>
</file>

<file path=customXml/itemProps2.xml><?xml version="1.0" encoding="utf-8"?>
<ds:datastoreItem xmlns:ds="http://schemas.openxmlformats.org/officeDocument/2006/customXml" ds:itemID="{BB3C31F4-F3F5-449E-AE91-7EB57D9FFE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328805-0DA4-4976-9E47-701E012AD1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f44178-bb91-4aed-8771-58850b1e5bd1"/>
    <ds:schemaRef ds:uri="860632b1-476e-4d2b-80ba-774e9a2985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1EEF82-59A4-41CF-8299-3D5E9C146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Brevpapper-ST (5)</Template>
  <TotalTime>133</TotalTime>
  <Pages>3</Pages>
  <Words>168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Svanström</dc:creator>
  <cp:keywords/>
  <dc:description/>
  <cp:lastModifiedBy>Susanne Börjesson</cp:lastModifiedBy>
  <cp:revision>19</cp:revision>
  <cp:lastPrinted>2026-04-08T07:10:00Z</cp:lastPrinted>
  <dcterms:created xsi:type="dcterms:W3CDTF">2026-03-31T14:51:00Z</dcterms:created>
  <dcterms:modified xsi:type="dcterms:W3CDTF">2026-10-21T09:28:00Z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0x010100955D413AC9F3F747B894C7DC72AB3C13</vt:lpwstr>
  </property>
  <property fmtid="{D5CDD505-2E9C-101B-9397-08002B2CF9AE}" pid="3" name="MediaServiceImageTags">
    <vt:lpwstr/>
  </property>
</Properties>
</file>